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413" w:rsidRPr="00B85434" w:rsidRDefault="00523413" w:rsidP="00B85434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B85434">
        <w:rPr>
          <w:rFonts w:ascii="Times New Roman" w:hAnsi="Times New Roman"/>
          <w:b/>
          <w:sz w:val="28"/>
          <w:szCs w:val="28"/>
        </w:rPr>
        <w:t>М</w:t>
      </w:r>
      <w:r w:rsidRPr="00B85434">
        <w:rPr>
          <w:rFonts w:ascii="Times New Roman" w:hAnsi="Times New Roman"/>
          <w:b/>
          <w:sz w:val="28"/>
          <w:szCs w:val="28"/>
          <w:lang w:val="tt-RU"/>
        </w:rPr>
        <w:t>е</w:t>
      </w:r>
      <w:r w:rsidRPr="00B85434">
        <w:rPr>
          <w:rFonts w:ascii="Times New Roman" w:hAnsi="Times New Roman"/>
          <w:b/>
          <w:sz w:val="28"/>
          <w:szCs w:val="28"/>
        </w:rPr>
        <w:t>ждународное сотрудничество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B85434">
        <w:rPr>
          <w:rFonts w:ascii="Times New Roman" w:hAnsi="Times New Roman"/>
          <w:b/>
          <w:sz w:val="28"/>
          <w:szCs w:val="28"/>
        </w:rPr>
        <w:t>/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B85434">
        <w:rPr>
          <w:rFonts w:ascii="Times New Roman" w:hAnsi="Times New Roman"/>
          <w:b/>
          <w:sz w:val="28"/>
          <w:szCs w:val="28"/>
        </w:rPr>
        <w:t>Халыкара хез</w:t>
      </w:r>
      <w:r w:rsidRPr="00B85434">
        <w:rPr>
          <w:rFonts w:ascii="Times New Roman" w:hAnsi="Times New Roman"/>
          <w:b/>
          <w:sz w:val="28"/>
          <w:szCs w:val="28"/>
          <w:lang w:val="tt-RU"/>
        </w:rPr>
        <w:t>мәттәшлек</w:t>
      </w:r>
    </w:p>
    <w:p w:rsidR="00523413" w:rsidRPr="00B85434" w:rsidRDefault="00523413">
      <w:pPr>
        <w:rPr>
          <w:rFonts w:ascii="Times New Roman" w:hAnsi="Times New Roman"/>
          <w:sz w:val="28"/>
          <w:szCs w:val="28"/>
          <w:lang w:val="tt-RU"/>
        </w:rPr>
      </w:pPr>
    </w:p>
    <w:p w:rsidR="00523413" w:rsidRPr="00B85434" w:rsidRDefault="00523413" w:rsidP="00B85434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B85434">
        <w:rPr>
          <w:rFonts w:ascii="Times New Roman" w:hAnsi="Times New Roman"/>
          <w:sz w:val="28"/>
          <w:szCs w:val="28"/>
        </w:rPr>
        <w:t>Заключение договоров с иностранными и международными организациями по вопросам образования и  науки не предусмотрено</w:t>
      </w:r>
    </w:p>
    <w:sectPr w:rsidR="00523413" w:rsidRPr="00B85434" w:rsidSect="00FB3D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B7F23"/>
    <w:rsid w:val="00523413"/>
    <w:rsid w:val="0080097B"/>
    <w:rsid w:val="00AB7F23"/>
    <w:rsid w:val="00B85434"/>
    <w:rsid w:val="00BA0A9F"/>
    <w:rsid w:val="00E4531F"/>
    <w:rsid w:val="00FB3D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DC6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37</TotalTime>
  <Pages>1</Pages>
  <Words>25</Words>
  <Characters>146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User</cp:lastModifiedBy>
  <cp:revision>3</cp:revision>
  <dcterms:created xsi:type="dcterms:W3CDTF">2021-02-19T08:14:00Z</dcterms:created>
  <dcterms:modified xsi:type="dcterms:W3CDTF">2021-04-09T05:18:00Z</dcterms:modified>
</cp:coreProperties>
</file>